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02495" w14:textId="58C0848D" w:rsidR="00BF3B6C" w:rsidRPr="00045A8C" w:rsidRDefault="00BF3B6C" w:rsidP="003A5494">
      <w:pPr>
        <w:spacing w:line="240" w:lineRule="auto"/>
        <w:ind w:right="-1" w:firstLine="708"/>
        <w:jc w:val="center"/>
        <w:rPr>
          <w:rFonts w:ascii="Times New Roman" w:hAnsi="Times New Roman" w:cs="Times New Roman"/>
          <w:b/>
          <w:sz w:val="26"/>
          <w:szCs w:val="26"/>
          <w:lang w:val="ky-KG"/>
        </w:rPr>
      </w:pPr>
      <w:r>
        <w:rPr>
          <w:rFonts w:ascii="Times New Roman" w:hAnsi="Times New Roman" w:cs="Times New Roman"/>
          <w:b/>
          <w:sz w:val="26"/>
          <w:szCs w:val="26"/>
          <w:lang w:val="ky-KG"/>
        </w:rPr>
        <w:t xml:space="preserve">Нарын </w:t>
      </w:r>
      <w:r w:rsidRPr="00BF3B6C">
        <w:rPr>
          <w:rFonts w:ascii="Times New Roman" w:hAnsi="Times New Roman" w:cs="Times New Roman"/>
          <w:b/>
          <w:sz w:val="26"/>
          <w:szCs w:val="26"/>
          <w:lang w:val="ky-KG"/>
        </w:rPr>
        <w:t xml:space="preserve">облусундагы жалпы билим берүү уюмдарынын </w:t>
      </w:r>
      <w:r w:rsidR="00C81937">
        <w:rPr>
          <w:rFonts w:ascii="Times New Roman" w:hAnsi="Times New Roman" w:cs="Times New Roman"/>
          <w:b/>
          <w:sz w:val="26"/>
          <w:szCs w:val="26"/>
          <w:lang w:val="ky-KG"/>
        </w:rPr>
        <w:t>директорлорунун</w:t>
      </w:r>
      <w:r w:rsidRPr="00BF3B6C">
        <w:rPr>
          <w:rFonts w:ascii="Times New Roman" w:hAnsi="Times New Roman" w:cs="Times New Roman"/>
          <w:b/>
          <w:sz w:val="26"/>
          <w:szCs w:val="26"/>
          <w:lang w:val="ky-KG"/>
        </w:rPr>
        <w:t xml:space="preserve"> бош кызмат орундарынын тизмеси</w:t>
      </w: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522"/>
        <w:gridCol w:w="466"/>
        <w:gridCol w:w="1316"/>
        <w:gridCol w:w="3078"/>
        <w:gridCol w:w="4252"/>
      </w:tblGrid>
      <w:tr w:rsidR="00C81937" w:rsidRPr="00045A8C" w14:paraId="57E5422F" w14:textId="77777777" w:rsidTr="00C81937">
        <w:trPr>
          <w:trHeight w:val="720"/>
        </w:trPr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91B288A" w14:textId="77777777" w:rsidR="00C81937" w:rsidRPr="00A77AE7" w:rsidRDefault="00C81937" w:rsidP="0086194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</w:pPr>
            <w:r w:rsidRPr="00A77AE7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№</w:t>
            </w: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1EEFDD6" w14:textId="77777777" w:rsidR="00C81937" w:rsidRPr="004B098E" w:rsidRDefault="00C81937" w:rsidP="004B098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88CF46D" w14:textId="77777777" w:rsidR="00C81937" w:rsidRPr="00045A8C" w:rsidRDefault="00C81937" w:rsidP="0086194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45A8C">
              <w:rPr>
                <w:rFonts w:ascii="Times New Roman" w:hAnsi="Times New Roman" w:cs="Times New Roman"/>
                <w:b/>
                <w:sz w:val="24"/>
                <w:szCs w:val="24"/>
              </w:rPr>
              <w:t>обл</w:t>
            </w:r>
            <w:proofErr w:type="spellEnd"/>
            <w:r w:rsidRPr="00045A8C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289D2D6" w14:textId="77777777" w:rsidR="00C81937" w:rsidRPr="00045A8C" w:rsidRDefault="00C81937" w:rsidP="0086194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b/>
                <w:sz w:val="24"/>
                <w:szCs w:val="24"/>
              </w:rPr>
              <w:t>Район</w:t>
            </w:r>
            <w:r w:rsidRPr="00045A8C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у, шаары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C6A4265" w14:textId="77777777" w:rsidR="00C81937" w:rsidRPr="00045A8C" w:rsidRDefault="00C81937" w:rsidP="0086194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Мектептин аталышы</w:t>
            </w:r>
          </w:p>
        </w:tc>
      </w:tr>
      <w:tr w:rsidR="00C81937" w:rsidRPr="00045A8C" w14:paraId="21124203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28DC72" w14:textId="77777777" w:rsidR="00C81937" w:rsidRPr="00A77AE7" w:rsidRDefault="00C81937" w:rsidP="00A16EE4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679DACF2" w14:textId="77777777" w:rsidR="00C81937" w:rsidRPr="004B098E" w:rsidRDefault="00C81937" w:rsidP="004B098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ky-KG"/>
              </w:rPr>
            </w:pPr>
            <w:r w:rsidRPr="004B098E">
              <w:rPr>
                <w:rFonts w:ascii="Times New Roman" w:hAnsi="Times New Roman" w:cs="Times New Roman"/>
                <w:sz w:val="16"/>
                <w:szCs w:val="16"/>
                <w:lang w:val="ky-KG"/>
              </w:rPr>
              <w:t>1</w:t>
            </w: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00AE36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280F7A" w14:textId="77777777" w:rsidR="00C81937" w:rsidRPr="00045A8C" w:rsidRDefault="00C81937" w:rsidP="00F1032D">
            <w:pPr>
              <w:pStyle w:val="a7"/>
              <w:spacing w:after="200"/>
              <w:ind w:left="0"/>
              <w:rPr>
                <w:lang w:val="ky-KG"/>
              </w:rPr>
            </w:pPr>
            <w:r w:rsidRPr="00045A8C">
              <w:rPr>
                <w:lang w:val="ky-KG"/>
              </w:rPr>
              <w:t>Ат-Башы району, Баш-Кайыңды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E6AE8F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А.Осмоналиев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атындагы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орто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мектеби</w:t>
            </w:r>
            <w:proofErr w:type="spellEnd"/>
          </w:p>
        </w:tc>
      </w:tr>
      <w:tr w:rsidR="00C81937" w:rsidRPr="00045A8C" w14:paraId="339C6211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7B3026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4F31173" w14:textId="77777777" w:rsidR="00C81937" w:rsidRPr="004B098E" w:rsidRDefault="00C81937" w:rsidP="004B098E">
            <w:pPr>
              <w:pStyle w:val="a7"/>
              <w:numPr>
                <w:ilvl w:val="0"/>
                <w:numId w:val="4"/>
              </w:numPr>
              <w:ind w:left="358"/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F134FB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8A509B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Жумгал району, Таш-Дөбө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4338D3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Таш-Дөбө </w:t>
            </w:r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орто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мектеби</w:t>
            </w:r>
            <w:proofErr w:type="spellEnd"/>
          </w:p>
        </w:tc>
      </w:tr>
      <w:tr w:rsidR="00C81937" w:rsidRPr="00045A8C" w14:paraId="711C697A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6B07CF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2175DAD" w14:textId="77777777" w:rsidR="00C81937" w:rsidRPr="004B098E" w:rsidRDefault="00C81937" w:rsidP="004B098E">
            <w:pPr>
              <w:pStyle w:val="a7"/>
              <w:numPr>
                <w:ilvl w:val="0"/>
                <w:numId w:val="4"/>
              </w:numPr>
              <w:ind w:left="358"/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7188A4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93F0C4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Жумгал району, Эпкин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886C56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Акун Садырбаев атындагы</w:t>
            </w:r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орто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мектеби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C81937" w:rsidRPr="00045A8C" w14:paraId="1910B6DE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076CB1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9E1B2EB" w14:textId="77777777" w:rsidR="00C81937" w:rsidRPr="004B098E" w:rsidRDefault="00C81937" w:rsidP="004B098E">
            <w:pPr>
              <w:pStyle w:val="a7"/>
              <w:numPr>
                <w:ilvl w:val="0"/>
                <w:numId w:val="4"/>
              </w:numPr>
              <w:ind w:left="358"/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99BB70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B877E6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Жумгал району, Көк-Ой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DCA5F3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Турусбек уулу Султан атындагы</w:t>
            </w:r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орто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мектеби</w:t>
            </w:r>
            <w:proofErr w:type="spellEnd"/>
          </w:p>
        </w:tc>
      </w:tr>
      <w:tr w:rsidR="00C81937" w:rsidRPr="00045A8C" w14:paraId="2E16A9BC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4430BA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00E0D63" w14:textId="77777777" w:rsidR="00C81937" w:rsidRPr="004B098E" w:rsidRDefault="00C81937" w:rsidP="004B098E">
            <w:pPr>
              <w:pStyle w:val="a7"/>
              <w:numPr>
                <w:ilvl w:val="0"/>
                <w:numId w:val="4"/>
              </w:numPr>
              <w:ind w:left="358"/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24632F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FDE235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Жумгал району, Сары-Камыш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DBE6D1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Кызыл-Октябрь орто мектеби</w:t>
            </w:r>
          </w:p>
        </w:tc>
      </w:tr>
      <w:tr w:rsidR="00C81937" w:rsidRPr="00045A8C" w14:paraId="20A93B25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7A58DB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EAF8EF2" w14:textId="77777777" w:rsidR="00C81937" w:rsidRPr="004B098E" w:rsidRDefault="00C81937" w:rsidP="004B098E">
            <w:pPr>
              <w:pStyle w:val="a7"/>
              <w:numPr>
                <w:ilvl w:val="0"/>
                <w:numId w:val="4"/>
              </w:numPr>
              <w:ind w:left="358"/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0B9509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6139CF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Жумгал району, Миң-Куш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F3953D" w14:textId="77777777" w:rsidR="00C81937" w:rsidRPr="00045A8C" w:rsidRDefault="00C81937" w:rsidP="00F103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Жусуп Сары атындагы орто мектеби</w:t>
            </w:r>
          </w:p>
        </w:tc>
      </w:tr>
      <w:tr w:rsidR="00C81937" w:rsidRPr="00045A8C" w14:paraId="57B9B2FD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4EABAC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01CA5EC" w14:textId="77777777" w:rsidR="00C81937" w:rsidRPr="004B098E" w:rsidRDefault="00C81937" w:rsidP="004B098E">
            <w:pPr>
              <w:pStyle w:val="a7"/>
              <w:numPr>
                <w:ilvl w:val="0"/>
                <w:numId w:val="4"/>
              </w:numPr>
              <w:ind w:left="358"/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1630AB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55D31C" w14:textId="77777777" w:rsidR="00C81937" w:rsidRPr="004B098E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098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Жумгал району, Арал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909B7C" w14:textId="77777777" w:rsidR="00C81937" w:rsidRPr="004B098E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B098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Бүбүаида Кожоналиева атындагы орто мектеби</w:t>
            </w:r>
          </w:p>
        </w:tc>
      </w:tr>
      <w:tr w:rsidR="00C81937" w:rsidRPr="00045A8C" w14:paraId="2615E80E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147F49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4F63D229" w14:textId="77777777" w:rsidR="00C81937" w:rsidRPr="004B098E" w:rsidRDefault="00C81937" w:rsidP="004B098E">
            <w:pPr>
              <w:pStyle w:val="a7"/>
              <w:numPr>
                <w:ilvl w:val="0"/>
                <w:numId w:val="5"/>
              </w:numPr>
              <w:ind w:left="353"/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82430A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52AFCB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Кочкор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району, Кара-Күңгөй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2F04CB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Аблес уулу Алайдар атындагы орто мектеби </w:t>
            </w:r>
          </w:p>
        </w:tc>
      </w:tr>
      <w:tr w:rsidR="00C81937" w:rsidRPr="00045A8C" w14:paraId="7EF10518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742712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500BAA0A" w14:textId="77777777" w:rsidR="00C81937" w:rsidRPr="004B098E" w:rsidRDefault="00C81937" w:rsidP="004B098E">
            <w:pPr>
              <w:pStyle w:val="a7"/>
              <w:numPr>
                <w:ilvl w:val="0"/>
                <w:numId w:val="5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872CEE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D3847F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Кочкор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району, Чекилдек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8ED466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Кайып Темиров атындагы жалпы орто билим берүүчү мектеби </w:t>
            </w:r>
          </w:p>
        </w:tc>
      </w:tr>
      <w:tr w:rsidR="00C81937" w:rsidRPr="00045A8C" w14:paraId="171B2A25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5D54F0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3A90843B" w14:textId="77777777" w:rsidR="00C81937" w:rsidRPr="004B098E" w:rsidRDefault="00C81937" w:rsidP="004B098E">
            <w:pPr>
              <w:pStyle w:val="a7"/>
              <w:numPr>
                <w:ilvl w:val="0"/>
                <w:numId w:val="5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2DADD0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71F15C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Кочкор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району, Туз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45265F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Жунушаалы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кызы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Сайнап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атындагы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орто </w:t>
            </w: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мектеби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81937" w:rsidRPr="00045A8C" w14:paraId="5FA9120C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2C9DB1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32AA5762" w14:textId="77777777" w:rsidR="00C81937" w:rsidRPr="004B098E" w:rsidRDefault="00C81937" w:rsidP="004B098E">
            <w:pPr>
              <w:pStyle w:val="a7"/>
              <w:numPr>
                <w:ilvl w:val="0"/>
                <w:numId w:val="5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E71A66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ECA60D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Кочкор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району, Кара-Мойнок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AB293F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Абылгазы уулу Ишеналы атындагы орто мектеби </w:t>
            </w:r>
          </w:p>
        </w:tc>
      </w:tr>
      <w:tr w:rsidR="00C81937" w:rsidRPr="00045A8C" w14:paraId="7C69E57C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262E66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77CEE94D" w14:textId="77777777" w:rsidR="00C81937" w:rsidRPr="004B098E" w:rsidRDefault="00C81937" w:rsidP="004B098E">
            <w:pPr>
              <w:pStyle w:val="a7"/>
              <w:numPr>
                <w:ilvl w:val="0"/>
                <w:numId w:val="5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D91EB1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7B3F8C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A8C">
              <w:rPr>
                <w:rFonts w:ascii="Times New Roman" w:hAnsi="Times New Roman" w:cs="Times New Roman"/>
                <w:sz w:val="24"/>
                <w:szCs w:val="24"/>
              </w:rPr>
              <w:t>Кочкор</w:t>
            </w:r>
            <w:proofErr w:type="spellEnd"/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району, Кара-Суу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41B021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Шапак Рысмендеев атындагы орто мектеби </w:t>
            </w:r>
          </w:p>
        </w:tc>
      </w:tr>
      <w:tr w:rsidR="00C81937" w:rsidRPr="00045A8C" w14:paraId="641DB0CE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95BE76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5CB86472" w14:textId="77777777" w:rsidR="00C81937" w:rsidRPr="004B098E" w:rsidRDefault="00C81937" w:rsidP="004B098E">
            <w:pPr>
              <w:pStyle w:val="a7"/>
              <w:numPr>
                <w:ilvl w:val="0"/>
                <w:numId w:val="5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F2505E" w14:textId="77777777" w:rsidR="00C81937" w:rsidRPr="002F637F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637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01EFA6" w14:textId="77777777" w:rsidR="00C81937" w:rsidRPr="002F637F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637F">
              <w:rPr>
                <w:rFonts w:ascii="Times New Roman" w:hAnsi="Times New Roman" w:cs="Times New Roman"/>
                <w:sz w:val="24"/>
                <w:szCs w:val="24"/>
              </w:rPr>
              <w:t>Кочкор</w:t>
            </w:r>
            <w:proofErr w:type="spellEnd"/>
            <w:r w:rsidRPr="002F637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району, Сары-Булак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53BAC7" w14:textId="77777777" w:rsidR="00C81937" w:rsidRPr="002F637F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2F637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Шамен жалпы орто билим берүүчү</w:t>
            </w:r>
          </w:p>
        </w:tc>
      </w:tr>
      <w:tr w:rsidR="00C81937" w:rsidRPr="00045A8C" w14:paraId="3252AB1E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14C49F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51C7F648" w14:textId="77777777" w:rsidR="00C81937" w:rsidRPr="004B098E" w:rsidRDefault="00C81937" w:rsidP="004B098E">
            <w:pPr>
              <w:pStyle w:val="a7"/>
              <w:numPr>
                <w:ilvl w:val="0"/>
                <w:numId w:val="5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3FFEEB" w14:textId="77777777" w:rsidR="00C81937" w:rsidRPr="002F637F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637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238A9C" w14:textId="77777777" w:rsidR="00C81937" w:rsidRPr="002F637F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2F637F">
              <w:rPr>
                <w:rFonts w:ascii="Times New Roman" w:hAnsi="Times New Roman" w:cs="Times New Roman"/>
                <w:sz w:val="24"/>
                <w:szCs w:val="24"/>
              </w:rPr>
              <w:t>Кочкор</w:t>
            </w:r>
            <w:proofErr w:type="spellEnd"/>
            <w:r w:rsidRPr="002F637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району, Ак-Чий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896BA5" w14:textId="77777777" w:rsidR="00C81937" w:rsidRPr="002F637F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2F637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Ак-Чий орто мектеби </w:t>
            </w:r>
          </w:p>
        </w:tc>
      </w:tr>
      <w:tr w:rsidR="00C81937" w:rsidRPr="00045A8C" w14:paraId="6655655F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7B7B30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14:paraId="24319963" w14:textId="77777777" w:rsidR="00C81937" w:rsidRPr="004B098E" w:rsidRDefault="00C81937" w:rsidP="004B098E">
            <w:pPr>
              <w:pStyle w:val="a7"/>
              <w:numPr>
                <w:ilvl w:val="0"/>
                <w:numId w:val="5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D6203E" w14:textId="77777777" w:rsidR="00C81937" w:rsidRPr="002F637F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637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9FA39F" w14:textId="77777777" w:rsidR="00C81937" w:rsidRPr="002F637F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2F637F">
              <w:rPr>
                <w:rFonts w:ascii="Times New Roman" w:hAnsi="Times New Roman" w:cs="Times New Roman"/>
                <w:sz w:val="24"/>
                <w:szCs w:val="24"/>
              </w:rPr>
              <w:t>Кочкор</w:t>
            </w:r>
            <w:proofErr w:type="spellEnd"/>
            <w:r w:rsidRPr="002F637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району, 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54CDFA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Кызыл-Дб орто мектеби</w:t>
            </w:r>
          </w:p>
        </w:tc>
      </w:tr>
      <w:tr w:rsidR="00C81937" w:rsidRPr="00C81937" w14:paraId="69203DCB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1ED4FC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ADDC1D5" w14:textId="77777777" w:rsidR="00C81937" w:rsidRPr="004B098E" w:rsidRDefault="00C81937" w:rsidP="004B098E">
            <w:pPr>
              <w:pStyle w:val="a7"/>
              <w:numPr>
                <w:ilvl w:val="0"/>
                <w:numId w:val="6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61CCA3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F47544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району,  Таш-Башат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436254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Мамбет  уулу Дүрбөлөң  атындагы орто мектеби мекемеси</w:t>
            </w:r>
          </w:p>
        </w:tc>
      </w:tr>
      <w:tr w:rsidR="00C81937" w:rsidRPr="00045A8C" w14:paraId="73806AF1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EF733C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1247A25" w14:textId="77777777" w:rsidR="00C81937" w:rsidRPr="004B098E" w:rsidRDefault="00C81937" w:rsidP="004B098E">
            <w:pPr>
              <w:pStyle w:val="a7"/>
              <w:numPr>
                <w:ilvl w:val="0"/>
                <w:numId w:val="6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6EC3DF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5D011A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Нарын району,  Кеңеш айылы 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001A09" w14:textId="77777777" w:rsidR="00C81937" w:rsidRPr="00045A8C" w:rsidRDefault="00C81937" w:rsidP="004B098E">
            <w:pPr>
              <w:tabs>
                <w:tab w:val="left" w:pos="1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К.Абиров атындагы орто  мектеби  мекемеси</w:t>
            </w:r>
          </w:p>
        </w:tc>
      </w:tr>
      <w:tr w:rsidR="00C81937" w:rsidRPr="00045A8C" w14:paraId="47B65D69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93883A" w14:textId="77777777" w:rsidR="00C81937" w:rsidRPr="00A77AE7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6DDE978" w14:textId="77777777" w:rsidR="00C81937" w:rsidRPr="004B098E" w:rsidRDefault="00C81937" w:rsidP="004B098E">
            <w:pPr>
              <w:pStyle w:val="a7"/>
              <w:numPr>
                <w:ilvl w:val="0"/>
                <w:numId w:val="6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52769D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9D2C97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району,  Шоро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C4889A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С.Мамбетов атындагы орто  мектеби  мекемеси</w:t>
            </w:r>
          </w:p>
        </w:tc>
      </w:tr>
      <w:tr w:rsidR="00C81937" w:rsidRPr="00045A8C" w14:paraId="5204F26B" w14:textId="77777777" w:rsidTr="00C81937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2A4F19" w14:textId="77777777" w:rsidR="00C81937" w:rsidRPr="00207935" w:rsidRDefault="00C81937" w:rsidP="004B098E">
            <w:pPr>
              <w:pStyle w:val="a7"/>
              <w:numPr>
                <w:ilvl w:val="0"/>
                <w:numId w:val="3"/>
              </w:numPr>
              <w:rPr>
                <w:b/>
                <w:lang w:val="ky-KG"/>
              </w:rPr>
            </w:pPr>
          </w:p>
        </w:tc>
        <w:tc>
          <w:tcPr>
            <w:tcW w:w="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42956A4" w14:textId="77777777" w:rsidR="00C81937" w:rsidRPr="004B098E" w:rsidRDefault="00C81937" w:rsidP="004B098E">
            <w:pPr>
              <w:pStyle w:val="a7"/>
              <w:numPr>
                <w:ilvl w:val="0"/>
                <w:numId w:val="6"/>
              </w:numPr>
              <w:jc w:val="center"/>
              <w:rPr>
                <w:sz w:val="16"/>
                <w:szCs w:val="16"/>
                <w:lang w:val="ky-KG"/>
              </w:rPr>
            </w:pP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ED7BEA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облусу</w:t>
            </w:r>
          </w:p>
        </w:tc>
        <w:tc>
          <w:tcPr>
            <w:tcW w:w="3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B78B88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Нарын району,  Орук-Там  айылы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70E435" w14:textId="77777777" w:rsidR="00C81937" w:rsidRPr="00045A8C" w:rsidRDefault="00C81937" w:rsidP="004B098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45A8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Абышка  Алсеитов атындагы орто мектеби  мекемеси</w:t>
            </w:r>
          </w:p>
        </w:tc>
      </w:tr>
    </w:tbl>
    <w:p w14:paraId="22D4E3B8" w14:textId="77777777" w:rsidR="004C0926" w:rsidRPr="00045A8C" w:rsidRDefault="004C0926" w:rsidP="004C0926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  <w:lang w:val="ky-KG"/>
        </w:rPr>
      </w:pPr>
    </w:p>
    <w:p w14:paraId="5C30C316" w14:textId="77777777" w:rsidR="00E9640A" w:rsidRDefault="00E9640A" w:rsidP="00861947">
      <w:pPr>
        <w:ind w:left="708"/>
        <w:rPr>
          <w:rFonts w:ascii="Times New Roman" w:hAnsi="Times New Roman" w:cs="Times New Roman"/>
          <w:b/>
          <w:sz w:val="26"/>
          <w:szCs w:val="26"/>
          <w:lang w:val="ky-KG"/>
        </w:rPr>
      </w:pPr>
    </w:p>
    <w:p w14:paraId="53131D37" w14:textId="77777777" w:rsidR="00130B0D" w:rsidRDefault="00130B0D" w:rsidP="00130B0D">
      <w:pPr>
        <w:spacing w:after="0" w:line="240" w:lineRule="auto"/>
        <w:ind w:left="3540" w:firstLine="708"/>
        <w:jc w:val="right"/>
        <w:rPr>
          <w:rFonts w:ascii="Times New Roman" w:hAnsi="Times New Roman"/>
          <w:b/>
          <w:sz w:val="24"/>
          <w:lang w:val="ky-KG"/>
        </w:rPr>
      </w:pPr>
    </w:p>
    <w:sectPr w:rsidR="00130B0D" w:rsidSect="00861947">
      <w:pgSz w:w="11906" w:h="16838"/>
      <w:pgMar w:top="851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712F88" w14:textId="77777777" w:rsidR="00027AF9" w:rsidRDefault="00027AF9">
      <w:pPr>
        <w:spacing w:line="240" w:lineRule="auto"/>
      </w:pPr>
      <w:r>
        <w:separator/>
      </w:r>
    </w:p>
  </w:endnote>
  <w:endnote w:type="continuationSeparator" w:id="0">
    <w:p w14:paraId="7BFCF2BC" w14:textId="77777777" w:rsidR="00027AF9" w:rsidRDefault="00027A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estoKyr"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73FA4E" w14:textId="77777777" w:rsidR="00027AF9" w:rsidRDefault="00027AF9">
      <w:pPr>
        <w:spacing w:after="0"/>
      </w:pPr>
      <w:r>
        <w:separator/>
      </w:r>
    </w:p>
  </w:footnote>
  <w:footnote w:type="continuationSeparator" w:id="0">
    <w:p w14:paraId="41D245C7" w14:textId="77777777" w:rsidR="00027AF9" w:rsidRDefault="00027AF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8107F1"/>
    <w:multiLevelType w:val="hybridMultilevel"/>
    <w:tmpl w:val="CAD49A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EB6420F"/>
    <w:multiLevelType w:val="hybridMultilevel"/>
    <w:tmpl w:val="0D6658D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24E72C9"/>
    <w:multiLevelType w:val="multilevel"/>
    <w:tmpl w:val="424E72C9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81D351B"/>
    <w:multiLevelType w:val="hybridMultilevel"/>
    <w:tmpl w:val="149E36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0897042"/>
    <w:multiLevelType w:val="hybridMultilevel"/>
    <w:tmpl w:val="A8A8C9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257563"/>
    <w:multiLevelType w:val="hybridMultilevel"/>
    <w:tmpl w:val="3C087E8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98720231">
    <w:abstractNumId w:val="2"/>
  </w:num>
  <w:num w:numId="2" w16cid:durableId="1124343746">
    <w:abstractNumId w:val="5"/>
  </w:num>
  <w:num w:numId="3" w16cid:durableId="1094280939">
    <w:abstractNumId w:val="0"/>
  </w:num>
  <w:num w:numId="4" w16cid:durableId="723680841">
    <w:abstractNumId w:val="4"/>
  </w:num>
  <w:num w:numId="5" w16cid:durableId="63991532">
    <w:abstractNumId w:val="1"/>
  </w:num>
  <w:num w:numId="6" w16cid:durableId="12948733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926"/>
    <w:rsid w:val="00027AF9"/>
    <w:rsid w:val="00045A8C"/>
    <w:rsid w:val="00130B0D"/>
    <w:rsid w:val="00207935"/>
    <w:rsid w:val="00230C0E"/>
    <w:rsid w:val="00244CE9"/>
    <w:rsid w:val="0027222F"/>
    <w:rsid w:val="0029041C"/>
    <w:rsid w:val="002B7EE0"/>
    <w:rsid w:val="002F637F"/>
    <w:rsid w:val="00397CB9"/>
    <w:rsid w:val="003A5494"/>
    <w:rsid w:val="003C79D6"/>
    <w:rsid w:val="003D1C23"/>
    <w:rsid w:val="003F5FC0"/>
    <w:rsid w:val="00435436"/>
    <w:rsid w:val="004917F1"/>
    <w:rsid w:val="004A5FFC"/>
    <w:rsid w:val="004B098E"/>
    <w:rsid w:val="004C0926"/>
    <w:rsid w:val="004D112E"/>
    <w:rsid w:val="004E1532"/>
    <w:rsid w:val="004F0EEE"/>
    <w:rsid w:val="0050254F"/>
    <w:rsid w:val="00537BD2"/>
    <w:rsid w:val="00551301"/>
    <w:rsid w:val="00552D07"/>
    <w:rsid w:val="0056257D"/>
    <w:rsid w:val="00572C05"/>
    <w:rsid w:val="005A0791"/>
    <w:rsid w:val="005D199D"/>
    <w:rsid w:val="00677B23"/>
    <w:rsid w:val="006834F3"/>
    <w:rsid w:val="006C66D0"/>
    <w:rsid w:val="00786B48"/>
    <w:rsid w:val="007F7C17"/>
    <w:rsid w:val="008572FB"/>
    <w:rsid w:val="00861947"/>
    <w:rsid w:val="00891722"/>
    <w:rsid w:val="00912036"/>
    <w:rsid w:val="00937760"/>
    <w:rsid w:val="00967EC0"/>
    <w:rsid w:val="009A129C"/>
    <w:rsid w:val="009A7FE7"/>
    <w:rsid w:val="00A16D35"/>
    <w:rsid w:val="00A16EE4"/>
    <w:rsid w:val="00A63B8D"/>
    <w:rsid w:val="00A67031"/>
    <w:rsid w:val="00A77AE7"/>
    <w:rsid w:val="00AD43A7"/>
    <w:rsid w:val="00AF07C5"/>
    <w:rsid w:val="00B06599"/>
    <w:rsid w:val="00B8116C"/>
    <w:rsid w:val="00BA6948"/>
    <w:rsid w:val="00BF3B6C"/>
    <w:rsid w:val="00C54617"/>
    <w:rsid w:val="00C57649"/>
    <w:rsid w:val="00C81937"/>
    <w:rsid w:val="00C85DBA"/>
    <w:rsid w:val="00CC7D54"/>
    <w:rsid w:val="00CD7CCE"/>
    <w:rsid w:val="00D00531"/>
    <w:rsid w:val="00D5360F"/>
    <w:rsid w:val="00DB0F76"/>
    <w:rsid w:val="00DC13BB"/>
    <w:rsid w:val="00E709DD"/>
    <w:rsid w:val="00E82F93"/>
    <w:rsid w:val="00E9640A"/>
    <w:rsid w:val="00F1032D"/>
    <w:rsid w:val="00F44BC3"/>
    <w:rsid w:val="00F8724C"/>
    <w:rsid w:val="00FF0FAB"/>
    <w:rsid w:val="04E10FA9"/>
    <w:rsid w:val="2552164B"/>
    <w:rsid w:val="73D31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CAD19"/>
  <w15:docId w15:val="{A7E8B62A-B55C-4965-9E65-F24803B77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6599"/>
    <w:pPr>
      <w:spacing w:after="200" w:line="276" w:lineRule="auto"/>
    </w:pPr>
    <w:rPr>
      <w:rFonts w:eastAsiaTheme="minorEastAs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6599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qFormat/>
    <w:rsid w:val="00B065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B06599"/>
    <w:rPr>
      <w:rFonts w:ascii="Calibri" w:eastAsia="Times New Roman" w:hAnsi="Calibri" w:cs="Times New Roman"/>
      <w:sz w:val="22"/>
      <w:szCs w:val="22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B0659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">
    <w:name w:val="Обычный1"/>
    <w:qFormat/>
    <w:rsid w:val="00B06599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43543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rsid w:val="003A549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Верхний колонтитул Знак"/>
    <w:basedOn w:val="a0"/>
    <w:link w:val="a8"/>
    <w:rsid w:val="003A5494"/>
    <w:rPr>
      <w:rFonts w:ascii="Times New Roman" w:eastAsia="Times New Roman" w:hAnsi="Times New Roman" w:cs="Times New Roman"/>
      <w:sz w:val="24"/>
    </w:rPr>
  </w:style>
  <w:style w:type="paragraph" w:styleId="aa">
    <w:name w:val="Body Text Indent"/>
    <w:basedOn w:val="a"/>
    <w:link w:val="ab"/>
    <w:rsid w:val="003A5494"/>
    <w:pPr>
      <w:spacing w:after="0" w:line="240" w:lineRule="auto"/>
      <w:ind w:left="-128" w:firstLine="7"/>
      <w:jc w:val="center"/>
    </w:pPr>
    <w:rPr>
      <w:rFonts w:ascii="PrestoKyr" w:eastAsia="Times New Roman" w:hAnsi="PrestoKyr" w:cs="Times New Roman"/>
      <w:sz w:val="18"/>
      <w:szCs w:val="20"/>
    </w:rPr>
  </w:style>
  <w:style w:type="character" w:customStyle="1" w:styleId="ab">
    <w:name w:val="Основной текст с отступом Знак"/>
    <w:basedOn w:val="a0"/>
    <w:link w:val="aa"/>
    <w:rsid w:val="003A5494"/>
    <w:rPr>
      <w:rFonts w:ascii="PrestoKyr" w:eastAsia="Times New Roman" w:hAnsi="PrestoKyr" w:cs="Times New Roman"/>
      <w:sz w:val="18"/>
    </w:rPr>
  </w:style>
  <w:style w:type="character" w:styleId="ac">
    <w:name w:val="Hyperlink"/>
    <w:uiPriority w:val="99"/>
    <w:unhideWhenUsed/>
    <w:rsid w:val="003A549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470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esktop\&#1060;&#1041;%20%20&#1072;&#1083;&#1100;&#1073;&#1086;&#1084;&#1085;&#1099;&#1081;%20(1)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ФБ  альбомный (1)</Template>
  <TotalTime>1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Мадара Учиха</cp:lastModifiedBy>
  <cp:revision>2</cp:revision>
  <dcterms:created xsi:type="dcterms:W3CDTF">2025-02-25T03:42:00Z</dcterms:created>
  <dcterms:modified xsi:type="dcterms:W3CDTF">2025-02-25T03:42:00Z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1E3D164FF38E4F77A133DBCC5FE5B230</vt:lpwstr>
  </property>
</Properties>
</file>